
<file path=[Content_Types].xml><?xml version="1.0" encoding="utf-8"?>
<Types xmlns="http://schemas.openxmlformats.org/package/2006/content-types">
  <Default Extension="bin" ContentType="application/vnd.ms-word.attachedToolbars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EE8" w:rsidRPr="0094371F" w:rsidRDefault="00D47EE8" w:rsidP="00D47EE8">
      <w:pPr>
        <w:rPr>
          <w:rFonts w:ascii="NTFPrint" w:hAnsi="NTFPrint"/>
          <w:kern w:val="2"/>
          <w:sz w:val="144"/>
          <w:szCs w:val="96"/>
        </w:rPr>
      </w:pPr>
      <w:bookmarkStart w:id="0" w:name="_GoBack"/>
      <w:bookmarkEnd w:id="0"/>
      <w:r w:rsidRPr="0094371F">
        <w:rPr>
          <w:rFonts w:ascii="NTFPrint" w:hAnsi="NTFPrint"/>
          <w:kern w:val="2"/>
          <w:sz w:val="144"/>
          <w:szCs w:val="96"/>
        </w:rPr>
        <w:tab/>
      </w:r>
      <w:r w:rsidRPr="0094371F">
        <w:rPr>
          <w:rFonts w:ascii="NTFPrint" w:hAnsi="NTFPrint"/>
          <w:kern w:val="2"/>
          <w:sz w:val="144"/>
          <w:szCs w:val="96"/>
        </w:rPr>
        <w:tab/>
      </w:r>
      <w:r w:rsidRPr="0094371F">
        <w:rPr>
          <w:rFonts w:ascii="NTFPrint" w:hAnsi="NTFPrint"/>
          <w:kern w:val="2"/>
          <w:sz w:val="144"/>
          <w:szCs w:val="96"/>
        </w:rPr>
        <w:tab/>
      </w:r>
      <w:r w:rsidRPr="0094371F">
        <w:rPr>
          <w:rFonts w:ascii="NTFPrint" w:hAnsi="NTFPrint"/>
          <w:kern w:val="2"/>
          <w:sz w:val="144"/>
          <w:szCs w:val="96"/>
        </w:rPr>
        <w:tab/>
        <w:t xml:space="preserve">First  </w:t>
      </w:r>
      <w:r w:rsidRPr="0094371F">
        <w:rPr>
          <w:rFonts w:ascii="NTFPrint" w:hAnsi="NTFPrint"/>
          <w:kern w:val="2"/>
          <w:sz w:val="144"/>
          <w:szCs w:val="96"/>
        </w:rPr>
        <w:tab/>
        <w:t xml:space="preserve">  </w:t>
      </w:r>
      <w:r w:rsidRPr="0094371F">
        <w:rPr>
          <w:rFonts w:ascii="NTFPrint" w:hAnsi="NTFPrint"/>
          <w:kern w:val="2"/>
          <w:sz w:val="144"/>
          <w:szCs w:val="96"/>
        </w:rPr>
        <w:tab/>
        <w:t xml:space="preserve"> </w:t>
      </w:r>
      <w:r w:rsidRPr="0094371F">
        <w:rPr>
          <w:rFonts w:ascii="NTFPrint" w:hAnsi="NTFPrint"/>
          <w:kern w:val="2"/>
          <w:sz w:val="144"/>
          <w:szCs w:val="96"/>
        </w:rPr>
        <w:tab/>
      </w:r>
      <w:r w:rsidRPr="0094371F">
        <w:rPr>
          <w:rFonts w:ascii="NTFPrint" w:hAnsi="NTFPrint"/>
          <w:kern w:val="2"/>
          <w:sz w:val="144"/>
          <w:szCs w:val="96"/>
        </w:rPr>
        <w:tab/>
      </w:r>
      <w:r w:rsidRPr="0094371F">
        <w:rPr>
          <w:rFonts w:ascii="NTFPrint" w:hAnsi="NTFPrint"/>
          <w:kern w:val="2"/>
          <w:sz w:val="144"/>
          <w:szCs w:val="96"/>
        </w:rPr>
        <w:tab/>
        <w:t xml:space="preserve"> Then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D47EE8" w:rsidRPr="0094371F" w:rsidTr="00D47EE8">
        <w:tc>
          <w:tcPr>
            <w:tcW w:w="7694" w:type="dxa"/>
          </w:tcPr>
          <w:p w:rsidR="00D47EE8" w:rsidRPr="0094371F" w:rsidRDefault="00D47EE8" w:rsidP="00D47EE8">
            <w:pPr>
              <w:rPr>
                <w:rFonts w:ascii="NTFPrint" w:hAnsi="NTFPrint"/>
                <w:kern w:val="2"/>
                <w:sz w:val="144"/>
                <w:szCs w:val="96"/>
              </w:rPr>
            </w:pPr>
          </w:p>
          <w:p w:rsidR="00D47EE8" w:rsidRPr="0094371F" w:rsidRDefault="00D47EE8" w:rsidP="00D47EE8">
            <w:pPr>
              <w:rPr>
                <w:rFonts w:ascii="NTFPrint" w:hAnsi="NTFPrint"/>
                <w:kern w:val="2"/>
                <w:sz w:val="144"/>
                <w:szCs w:val="96"/>
              </w:rPr>
            </w:pPr>
          </w:p>
          <w:p w:rsidR="00D47EE8" w:rsidRPr="0094371F" w:rsidRDefault="00D47EE8" w:rsidP="00D47EE8">
            <w:pPr>
              <w:rPr>
                <w:rFonts w:ascii="NTFPrint" w:hAnsi="NTFPrint"/>
                <w:kern w:val="2"/>
                <w:sz w:val="144"/>
                <w:szCs w:val="96"/>
              </w:rPr>
            </w:pPr>
          </w:p>
          <w:p w:rsidR="00D47EE8" w:rsidRPr="0094371F" w:rsidRDefault="00D47EE8" w:rsidP="00D47EE8">
            <w:pPr>
              <w:rPr>
                <w:rFonts w:ascii="NTFPrint" w:hAnsi="NTFPrint"/>
                <w:kern w:val="2"/>
                <w:sz w:val="144"/>
                <w:szCs w:val="96"/>
              </w:rPr>
            </w:pPr>
          </w:p>
        </w:tc>
        <w:tc>
          <w:tcPr>
            <w:tcW w:w="7694" w:type="dxa"/>
          </w:tcPr>
          <w:p w:rsidR="00D47EE8" w:rsidRPr="0094371F" w:rsidRDefault="00D47EE8" w:rsidP="00D47EE8">
            <w:pPr>
              <w:rPr>
                <w:rFonts w:ascii="NTFPrint" w:hAnsi="NTFPrint"/>
                <w:kern w:val="2"/>
                <w:sz w:val="144"/>
                <w:szCs w:val="96"/>
              </w:rPr>
            </w:pPr>
          </w:p>
        </w:tc>
      </w:tr>
    </w:tbl>
    <w:p w:rsidR="003179C6" w:rsidRPr="0094371F" w:rsidRDefault="003179C6" w:rsidP="00D47EE8">
      <w:pPr>
        <w:rPr>
          <w:rFonts w:ascii="NTFPrint" w:hAnsi="NTFPrint"/>
          <w:kern w:val="2"/>
          <w:sz w:val="144"/>
          <w:szCs w:val="96"/>
        </w:rPr>
      </w:pPr>
    </w:p>
    <w:sectPr w:rsidR="003179C6" w:rsidRPr="0094371F" w:rsidSect="00D47EE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EE8" w:rsidRDefault="00D47EE8" w:rsidP="00345D20">
      <w:r>
        <w:separator/>
      </w:r>
    </w:p>
  </w:endnote>
  <w:endnote w:type="continuationSeparator" w:id="0">
    <w:p w:rsidR="00D47EE8" w:rsidRDefault="00D47EE8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E7713B3-195E-487E-A562-ED049EDF3D4F}"/>
  </w:font>
  <w:font w:name="NTFPrint">
    <w:charset w:val="00"/>
    <w:family w:val="script"/>
    <w:pitch w:val="variable"/>
    <w:sig w:usb0="00000003" w:usb1="00000000" w:usb2="00000000" w:usb3="00000000" w:csb0="00000001" w:csb1="00000000"/>
    <w:embedRegular r:id="rId2" w:fontKey="{64B02497-1F09-4F94-A4DA-B2170C806CEE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3D6AC6F-6B92-4943-8BCA-7155B8D3F3A1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4E1AC72-56DE-4B76-8FD8-EFE506ED9DD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EE8" w:rsidRDefault="00D47EE8" w:rsidP="00345D20">
      <w:r>
        <w:separator/>
      </w:r>
    </w:p>
  </w:footnote>
  <w:footnote w:type="continuationSeparator" w:id="0">
    <w:p w:rsidR="00D47EE8" w:rsidRDefault="00D47EE8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EE8"/>
    <w:rsid w:val="00000BD7"/>
    <w:rsid w:val="00001D74"/>
    <w:rsid w:val="00021905"/>
    <w:rsid w:val="00032F5C"/>
    <w:rsid w:val="00033392"/>
    <w:rsid w:val="000418A3"/>
    <w:rsid w:val="0004533A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C6AC1"/>
    <w:rsid w:val="000D56B1"/>
    <w:rsid w:val="000F158E"/>
    <w:rsid w:val="000F15C2"/>
    <w:rsid w:val="000F255A"/>
    <w:rsid w:val="000F36BA"/>
    <w:rsid w:val="000F6A84"/>
    <w:rsid w:val="00115F6E"/>
    <w:rsid w:val="00125F0F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179C6"/>
    <w:rsid w:val="00320828"/>
    <w:rsid w:val="0032100F"/>
    <w:rsid w:val="00323769"/>
    <w:rsid w:val="0033045A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B4C55"/>
    <w:rsid w:val="005B5656"/>
    <w:rsid w:val="005D7B79"/>
    <w:rsid w:val="005E0A44"/>
    <w:rsid w:val="005E55BE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4384"/>
    <w:rsid w:val="00760DE3"/>
    <w:rsid w:val="00761CDA"/>
    <w:rsid w:val="00765511"/>
    <w:rsid w:val="007671C5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861B8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371F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2456B"/>
    <w:rsid w:val="00B31AE6"/>
    <w:rsid w:val="00B33DB8"/>
    <w:rsid w:val="00B41373"/>
    <w:rsid w:val="00B54C67"/>
    <w:rsid w:val="00B611F7"/>
    <w:rsid w:val="00B82FDA"/>
    <w:rsid w:val="00B90A12"/>
    <w:rsid w:val="00BA7042"/>
    <w:rsid w:val="00BC0D11"/>
    <w:rsid w:val="00BC1DC6"/>
    <w:rsid w:val="00BC5052"/>
    <w:rsid w:val="00BF0420"/>
    <w:rsid w:val="00BF30F2"/>
    <w:rsid w:val="00C1318F"/>
    <w:rsid w:val="00C2371A"/>
    <w:rsid w:val="00C26F84"/>
    <w:rsid w:val="00C32491"/>
    <w:rsid w:val="00C347FF"/>
    <w:rsid w:val="00C57E53"/>
    <w:rsid w:val="00C614AD"/>
    <w:rsid w:val="00C77C94"/>
    <w:rsid w:val="00C8084E"/>
    <w:rsid w:val="00C865B2"/>
    <w:rsid w:val="00C910FB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47EE8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36E4D"/>
    <w:rsid w:val="00E40155"/>
    <w:rsid w:val="00E4396A"/>
    <w:rsid w:val="00E47E5C"/>
    <w:rsid w:val="00E47ED3"/>
    <w:rsid w:val="00E50198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D47E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47EE8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D47E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47EE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ADE4B-69F3-43EA-BAEF-7985845D1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1</TotalTime>
  <Pages>1</Pages>
  <Words>2</Words>
  <Characters>30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creator>Ann Sebastian</dc:creator>
  <cp:lastModifiedBy>Suzanne Holden</cp:lastModifiedBy>
  <cp:revision>2</cp:revision>
  <cp:lastPrinted>2018-01-31T10:41:00Z</cp:lastPrinted>
  <dcterms:created xsi:type="dcterms:W3CDTF">2020-03-19T10:49:00Z</dcterms:created>
  <dcterms:modified xsi:type="dcterms:W3CDTF">2020-03-19T10:49:00Z</dcterms:modified>
</cp:coreProperties>
</file>