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93349" w14:textId="71F9695C" w:rsidR="00581C5D" w:rsidRDefault="007B4D0E" w:rsidP="007B4D0E">
      <w:pPr>
        <w:pStyle w:val="Heading1"/>
      </w:pPr>
      <w:r>
        <w:t>Bridging summer work</w:t>
      </w:r>
      <w:r w:rsidR="00C82ECE">
        <w:t xml:space="preserve"> 2024</w:t>
      </w:r>
    </w:p>
    <w:p w14:paraId="03435388" w14:textId="7D2A4795" w:rsidR="007B4D0E" w:rsidRDefault="007B4D0E" w:rsidP="007B4D0E">
      <w:r>
        <w:t>Averages</w:t>
      </w:r>
    </w:p>
    <w:p w14:paraId="06545BFB" w14:textId="05D70DD1" w:rsidR="00B42D79" w:rsidRDefault="00B42D79" w:rsidP="007B4D0E"/>
    <w:p w14:paraId="118490D0" w14:textId="1E291F6B" w:rsidR="007B4D0E" w:rsidRDefault="00BC4854" w:rsidP="007B4D0E">
      <w:r>
        <w:t xml:space="preserve">1) </w:t>
      </w:r>
      <w:r w:rsidR="00726FCA">
        <w:t xml:space="preserve">Fill in the definition for each different type of </w:t>
      </w:r>
      <w:r>
        <w:t>average.</w:t>
      </w:r>
      <w:r w:rsidR="00726FCA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3"/>
        <w:gridCol w:w="4864"/>
      </w:tblGrid>
      <w:tr w:rsidR="00726FCA" w14:paraId="64D649D7" w14:textId="77777777" w:rsidTr="00640756">
        <w:trPr>
          <w:trHeight w:val="551"/>
        </w:trPr>
        <w:tc>
          <w:tcPr>
            <w:tcW w:w="2303" w:type="pct"/>
          </w:tcPr>
          <w:p w14:paraId="2FBD92DC" w14:textId="6C6AB2DC" w:rsidR="00726FCA" w:rsidRDefault="00726FCA" w:rsidP="007B4D0E">
            <w:r>
              <w:t>Average</w:t>
            </w:r>
          </w:p>
        </w:tc>
        <w:tc>
          <w:tcPr>
            <w:tcW w:w="2697" w:type="pct"/>
          </w:tcPr>
          <w:p w14:paraId="16B7C55D" w14:textId="1A2D8A4B" w:rsidR="00726FCA" w:rsidRDefault="00726FCA" w:rsidP="007B4D0E">
            <w:r>
              <w:t>Definition</w:t>
            </w:r>
          </w:p>
        </w:tc>
      </w:tr>
      <w:tr w:rsidR="00726FCA" w14:paraId="621AAE25" w14:textId="77777777" w:rsidTr="00640756">
        <w:trPr>
          <w:trHeight w:val="508"/>
        </w:trPr>
        <w:tc>
          <w:tcPr>
            <w:tcW w:w="2303" w:type="pct"/>
          </w:tcPr>
          <w:p w14:paraId="0BDB9CCB" w14:textId="0FA1072B" w:rsidR="00726FCA" w:rsidRDefault="00726FCA" w:rsidP="007B4D0E">
            <w:r>
              <w:t>Mean</w:t>
            </w:r>
          </w:p>
        </w:tc>
        <w:tc>
          <w:tcPr>
            <w:tcW w:w="2697" w:type="pct"/>
          </w:tcPr>
          <w:p w14:paraId="031AC981" w14:textId="77777777" w:rsidR="00726FCA" w:rsidRDefault="00726FCA" w:rsidP="007B4D0E"/>
        </w:tc>
      </w:tr>
      <w:tr w:rsidR="00726FCA" w14:paraId="24D31B83" w14:textId="77777777" w:rsidTr="00640756">
        <w:trPr>
          <w:trHeight w:val="551"/>
        </w:trPr>
        <w:tc>
          <w:tcPr>
            <w:tcW w:w="2303" w:type="pct"/>
          </w:tcPr>
          <w:p w14:paraId="34979E0E" w14:textId="7A7D4731" w:rsidR="00726FCA" w:rsidRDefault="00726FCA" w:rsidP="007B4D0E">
            <w:r>
              <w:t>Mode</w:t>
            </w:r>
          </w:p>
        </w:tc>
        <w:tc>
          <w:tcPr>
            <w:tcW w:w="2697" w:type="pct"/>
          </w:tcPr>
          <w:p w14:paraId="3797460B" w14:textId="77777777" w:rsidR="00726FCA" w:rsidRDefault="00726FCA" w:rsidP="007B4D0E"/>
        </w:tc>
      </w:tr>
      <w:tr w:rsidR="00726FCA" w14:paraId="6863B7FF" w14:textId="77777777" w:rsidTr="00640756">
        <w:trPr>
          <w:trHeight w:val="508"/>
        </w:trPr>
        <w:tc>
          <w:tcPr>
            <w:tcW w:w="2303" w:type="pct"/>
          </w:tcPr>
          <w:p w14:paraId="1B3B0A4A" w14:textId="457BFC7F" w:rsidR="00726FCA" w:rsidRDefault="00726FCA" w:rsidP="007B4D0E">
            <w:r>
              <w:t>Median</w:t>
            </w:r>
          </w:p>
        </w:tc>
        <w:tc>
          <w:tcPr>
            <w:tcW w:w="2697" w:type="pct"/>
          </w:tcPr>
          <w:p w14:paraId="43066BD6" w14:textId="77777777" w:rsidR="00726FCA" w:rsidRDefault="00726FCA" w:rsidP="007B4D0E"/>
        </w:tc>
      </w:tr>
      <w:tr w:rsidR="00726FCA" w14:paraId="2DB91C26" w14:textId="77777777" w:rsidTr="00640756">
        <w:trPr>
          <w:trHeight w:val="551"/>
        </w:trPr>
        <w:tc>
          <w:tcPr>
            <w:tcW w:w="2303" w:type="pct"/>
          </w:tcPr>
          <w:p w14:paraId="1945E63A" w14:textId="448A8CA7" w:rsidR="00726FCA" w:rsidRDefault="00726FCA" w:rsidP="007B4D0E">
            <w:r>
              <w:t>Range</w:t>
            </w:r>
          </w:p>
        </w:tc>
        <w:tc>
          <w:tcPr>
            <w:tcW w:w="2697" w:type="pct"/>
          </w:tcPr>
          <w:p w14:paraId="299E01D5" w14:textId="77777777" w:rsidR="00726FCA" w:rsidRDefault="00726FCA" w:rsidP="007B4D0E"/>
        </w:tc>
      </w:tr>
      <w:tr w:rsidR="00726FCA" w14:paraId="3896976D" w14:textId="77777777" w:rsidTr="00640756">
        <w:trPr>
          <w:trHeight w:val="551"/>
        </w:trPr>
        <w:tc>
          <w:tcPr>
            <w:tcW w:w="2303" w:type="pct"/>
          </w:tcPr>
          <w:p w14:paraId="26894646" w14:textId="1C99BA69" w:rsidR="00726FCA" w:rsidRDefault="00726FCA" w:rsidP="007B4D0E">
            <w:r>
              <w:t>IQR</w:t>
            </w:r>
          </w:p>
        </w:tc>
        <w:tc>
          <w:tcPr>
            <w:tcW w:w="2697" w:type="pct"/>
          </w:tcPr>
          <w:p w14:paraId="7B59A186" w14:textId="77777777" w:rsidR="00726FCA" w:rsidRDefault="00726FCA" w:rsidP="007B4D0E"/>
        </w:tc>
      </w:tr>
    </w:tbl>
    <w:p w14:paraId="5C617299" w14:textId="72F39A1D" w:rsidR="00726FCA" w:rsidRDefault="00726FCA" w:rsidP="007B4D0E"/>
    <w:p w14:paraId="66FBCACD" w14:textId="7C917217" w:rsidR="00BC4854" w:rsidRDefault="004C2530" w:rsidP="007B4D0E">
      <w:r>
        <w:rPr>
          <w:noProof/>
        </w:rPr>
        <w:drawing>
          <wp:anchor distT="0" distB="0" distL="114300" distR="114300" simplePos="0" relativeHeight="251662336" behindDoc="1" locked="0" layoutInCell="1" allowOverlap="1" wp14:anchorId="2B466D1B" wp14:editId="1BDD68DF">
            <wp:simplePos x="0" y="0"/>
            <wp:positionH relativeFrom="column">
              <wp:posOffset>436185</wp:posOffset>
            </wp:positionH>
            <wp:positionV relativeFrom="paragraph">
              <wp:posOffset>103254</wp:posOffset>
            </wp:positionV>
            <wp:extent cx="5692775" cy="4139565"/>
            <wp:effectExtent l="0" t="0" r="0" b="635"/>
            <wp:wrapTight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/>
                    <a:stretch/>
                  </pic:blipFill>
                  <pic:spPr bwMode="auto">
                    <a:xfrm>
                      <a:off x="0" y="0"/>
                      <a:ext cx="5692775" cy="41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54">
        <w:t>2)</w:t>
      </w:r>
    </w:p>
    <w:p w14:paraId="338D82E2" w14:textId="2E903229" w:rsidR="009153AA" w:rsidRDefault="009153AA"/>
    <w:p w14:paraId="3AA5D7C8" w14:textId="77777777" w:rsidR="00CA67F5" w:rsidRDefault="00CA67F5"/>
    <w:p w14:paraId="3A8B8A25" w14:textId="77777777" w:rsidR="00CA67F5" w:rsidRDefault="00CA67F5"/>
    <w:p w14:paraId="1D0214AB" w14:textId="77777777" w:rsidR="00CA67F5" w:rsidRDefault="00CA67F5"/>
    <w:p w14:paraId="668D9A4F" w14:textId="77777777" w:rsidR="00CA67F5" w:rsidRDefault="00CA67F5"/>
    <w:p w14:paraId="15B9FB8C" w14:textId="77777777" w:rsidR="00CA67F5" w:rsidRDefault="00CA67F5"/>
    <w:p w14:paraId="17A487BF" w14:textId="77777777" w:rsidR="00CA67F5" w:rsidRDefault="00CA67F5"/>
    <w:p w14:paraId="5D15EEDE" w14:textId="77777777" w:rsidR="00CA67F5" w:rsidRDefault="00CA67F5"/>
    <w:p w14:paraId="2FC328BC" w14:textId="77777777" w:rsidR="00CA67F5" w:rsidRDefault="00CA67F5"/>
    <w:p w14:paraId="7997894D" w14:textId="77777777" w:rsidR="00CA67F5" w:rsidRDefault="00CA67F5"/>
    <w:p w14:paraId="268DC39D" w14:textId="77777777" w:rsidR="00CA67F5" w:rsidRDefault="00CA67F5"/>
    <w:p w14:paraId="469D188F" w14:textId="77777777" w:rsidR="00CA67F5" w:rsidRDefault="00CA67F5"/>
    <w:p w14:paraId="61471968" w14:textId="77777777" w:rsidR="00CA67F5" w:rsidRDefault="00CA67F5"/>
    <w:p w14:paraId="34D29B8F" w14:textId="77777777" w:rsidR="00CA67F5" w:rsidRDefault="00CA67F5"/>
    <w:p w14:paraId="51262991" w14:textId="19C3C227" w:rsidR="00CA67F5" w:rsidRDefault="00655A29" w:rsidP="00CF4531">
      <w:r>
        <w:t>3</w:t>
      </w:r>
      <w:r w:rsidR="00CA67F5">
        <w:t>) A teacher surveys a group of students.</w:t>
      </w:r>
    </w:p>
    <w:p w14:paraId="401586C7" w14:textId="77777777" w:rsidR="00CA67F5" w:rsidRDefault="00CA67F5" w:rsidP="00CF4531">
      <w:r>
        <w:t>He asks how much pocket money they receive each week. They respond:</w:t>
      </w:r>
    </w:p>
    <w:p w14:paraId="14E057BD" w14:textId="77777777" w:rsidR="00CA67F5" w:rsidRPr="00057025" w:rsidRDefault="00CA67F5" w:rsidP="00CF45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 w:rsidRPr="00057025">
        <w:rPr>
          <w:b/>
          <w:bCs/>
          <w:sz w:val="36"/>
          <w:szCs w:val="36"/>
        </w:rPr>
        <w:t>£5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>£</w:t>
      </w:r>
      <w:proofErr w:type="gramStart"/>
      <w:r w:rsidRPr="00057025">
        <w:rPr>
          <w:b/>
          <w:bCs/>
          <w:sz w:val="36"/>
          <w:szCs w:val="36"/>
        </w:rPr>
        <w:t xml:space="preserve">8 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>£</w:t>
      </w:r>
      <w:proofErr w:type="gramEnd"/>
      <w:r w:rsidRPr="00057025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£50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£6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£8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£7.50 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>£10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£8</w:t>
      </w:r>
      <w:r>
        <w:rPr>
          <w:b/>
          <w:bCs/>
          <w:sz w:val="36"/>
          <w:szCs w:val="36"/>
        </w:rPr>
        <w:t xml:space="preserve"> </w:t>
      </w:r>
      <w:r w:rsidRPr="00057025">
        <w:rPr>
          <w:b/>
          <w:bCs/>
          <w:sz w:val="36"/>
          <w:szCs w:val="36"/>
        </w:rPr>
        <w:t xml:space="preserve"> £7</w:t>
      </w:r>
    </w:p>
    <w:p w14:paraId="7D92A029" w14:textId="77777777" w:rsidR="00CA67F5" w:rsidRDefault="00CA67F5" w:rsidP="00CF4531">
      <w:r>
        <w:t>(a) Work out the median</w:t>
      </w:r>
    </w:p>
    <w:p w14:paraId="7D172F11" w14:textId="77777777" w:rsidR="00CA67F5" w:rsidRDefault="00CA67F5" w:rsidP="00CF4531"/>
    <w:p w14:paraId="7D7587D9" w14:textId="77777777" w:rsidR="00CA67F5" w:rsidRDefault="00CA67F5" w:rsidP="00CF4531">
      <w:r>
        <w:t>(b) Work out the mean</w:t>
      </w:r>
    </w:p>
    <w:p w14:paraId="20E98698" w14:textId="77777777" w:rsidR="00CA67F5" w:rsidRDefault="00CA67F5" w:rsidP="00CF4531"/>
    <w:p w14:paraId="39DD4B50" w14:textId="77777777" w:rsidR="00CA67F5" w:rsidRDefault="00CA67F5" w:rsidP="00CF4531">
      <w:r>
        <w:t>(c) Which average, the median or the mean, is most suitable for this data?</w:t>
      </w:r>
    </w:p>
    <w:p w14:paraId="799F0A96" w14:textId="77777777" w:rsidR="00CA67F5" w:rsidRDefault="00CA67F5" w:rsidP="00CF4531"/>
    <w:p w14:paraId="6566041E" w14:textId="77777777" w:rsidR="00CA67F5" w:rsidRDefault="00CA67F5" w:rsidP="00CF4531"/>
    <w:p w14:paraId="19B803E5" w14:textId="77777777" w:rsidR="00363F80" w:rsidRDefault="00363F80" w:rsidP="00CF4531"/>
    <w:p w14:paraId="15B8D4D5" w14:textId="34E0C988" w:rsidR="00CA67F5" w:rsidRDefault="00655A29" w:rsidP="00CF4531">
      <w:r>
        <w:t>4</w:t>
      </w:r>
      <w:r w:rsidR="00CA67F5">
        <w:t>) James plays six games of darts.</w:t>
      </w:r>
    </w:p>
    <w:p w14:paraId="6EC9B25D" w14:textId="77777777" w:rsidR="00CA67F5" w:rsidRDefault="00CA67F5" w:rsidP="00CF4531">
      <w:pPr>
        <w:rPr>
          <w:b/>
          <w:bCs/>
          <w:sz w:val="34"/>
          <w:szCs w:val="34"/>
        </w:rPr>
      </w:pPr>
      <w:r>
        <w:t xml:space="preserve">His scores are </w:t>
      </w:r>
      <w:r w:rsidRPr="00211C58">
        <w:rPr>
          <w:b/>
          <w:bCs/>
          <w:sz w:val="34"/>
          <w:szCs w:val="34"/>
        </w:rPr>
        <w:t>120, 71, 80, 14, 90, 117</w:t>
      </w:r>
    </w:p>
    <w:p w14:paraId="4ACC8276" w14:textId="77777777" w:rsidR="00CA67F5" w:rsidRPr="00211C58" w:rsidRDefault="00CA67F5" w:rsidP="00CF4531">
      <w:pPr>
        <w:rPr>
          <w:b/>
          <w:bCs/>
          <w:sz w:val="34"/>
          <w:szCs w:val="34"/>
        </w:rPr>
      </w:pPr>
    </w:p>
    <w:p w14:paraId="30913BB9" w14:textId="46D011CD" w:rsidR="00CA67F5" w:rsidRDefault="00CA67F5" w:rsidP="00CF4531">
      <w:r>
        <w:t>Should James use the mean or the median to give him the highest average score?</w:t>
      </w:r>
    </w:p>
    <w:p w14:paraId="56AB6FEC" w14:textId="77777777" w:rsidR="00363F80" w:rsidRDefault="00363F80" w:rsidP="00CF4531"/>
    <w:p w14:paraId="1526DB01" w14:textId="77777777" w:rsidR="00363F80" w:rsidRDefault="00363F80" w:rsidP="00CF4531"/>
    <w:p w14:paraId="093E7AC3" w14:textId="77777777" w:rsidR="00363F80" w:rsidRDefault="00363F80" w:rsidP="00CF4531"/>
    <w:p w14:paraId="4EACEFC3" w14:textId="5240FFEA" w:rsidR="00CA67F5" w:rsidRDefault="00655A29" w:rsidP="00CF4531">
      <w:r>
        <w:t>5</w:t>
      </w:r>
      <w:r w:rsidR="00CA67F5">
        <w:t>) Five numbers have a range of 14.</w:t>
      </w:r>
    </w:p>
    <w:p w14:paraId="5B76F796" w14:textId="77777777" w:rsidR="00CA67F5" w:rsidRDefault="00CA67F5" w:rsidP="00CF4531">
      <w:r>
        <w:t>Four of the numbers are 20, 22, 31 and 25.</w:t>
      </w:r>
    </w:p>
    <w:p w14:paraId="28F6496B" w14:textId="7E0516F8" w:rsidR="00CA67F5" w:rsidRDefault="00CA67F5">
      <w:r>
        <w:t>Work out the two different possible values for the fifth number.</w:t>
      </w:r>
    </w:p>
    <w:p w14:paraId="2E8E2FCC" w14:textId="77777777" w:rsidR="00CA67F5" w:rsidRDefault="00CA67F5"/>
    <w:p w14:paraId="7F916B97" w14:textId="77777777" w:rsidR="00CA67F5" w:rsidRDefault="00CA67F5"/>
    <w:p w14:paraId="18A5AD22" w14:textId="77777777" w:rsidR="00CA67F5" w:rsidRDefault="00CA67F5"/>
    <w:p w14:paraId="5E28231C" w14:textId="77777777" w:rsidR="00CA67F5" w:rsidRDefault="00CA67F5"/>
    <w:p w14:paraId="5B64BB80" w14:textId="6CC196CD" w:rsidR="00AB57FE" w:rsidRDefault="00655A29">
      <w:r>
        <w:lastRenderedPageBreak/>
        <w:t>6</w:t>
      </w:r>
      <w:r w:rsidR="009153AA">
        <w:t xml:space="preserve">) </w:t>
      </w:r>
      <w:r w:rsidR="00EE0B0C">
        <w:t xml:space="preserve">Estimate the </w:t>
      </w:r>
      <w:r w:rsidR="00AB57FE">
        <w:t>median and</w:t>
      </w:r>
      <w:r w:rsidR="00EE0B0C">
        <w:t xml:space="preserve"> IQR of the cumulative frequency graph belo</w:t>
      </w:r>
      <w:r w:rsidR="00AB57FE">
        <w:t>w:</w:t>
      </w:r>
    </w:p>
    <w:p w14:paraId="5FCCEB57" w14:textId="0CD8B38E" w:rsidR="00AB57FE" w:rsidRDefault="009153AA">
      <w:r>
        <w:rPr>
          <w:noProof/>
        </w:rPr>
        <w:drawing>
          <wp:anchor distT="0" distB="0" distL="114300" distR="114300" simplePos="0" relativeHeight="251665408" behindDoc="1" locked="0" layoutInCell="1" allowOverlap="1" wp14:anchorId="4A2FCDFD" wp14:editId="1A1B2C2E">
            <wp:simplePos x="0" y="0"/>
            <wp:positionH relativeFrom="column">
              <wp:posOffset>188595</wp:posOffset>
            </wp:positionH>
            <wp:positionV relativeFrom="paragraph">
              <wp:posOffset>100051</wp:posOffset>
            </wp:positionV>
            <wp:extent cx="5006975" cy="2303780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80B9F" w14:textId="06DAA42B" w:rsidR="00AB57FE" w:rsidRDefault="00AB57FE"/>
    <w:p w14:paraId="3246F7C1" w14:textId="0C8456E7" w:rsidR="00AB57FE" w:rsidRDefault="00AB57FE">
      <w:r>
        <w:t xml:space="preserve">Median - </w:t>
      </w:r>
    </w:p>
    <w:p w14:paraId="537564E6" w14:textId="64BB9428" w:rsidR="00AB57FE" w:rsidRDefault="00AB57FE"/>
    <w:p w14:paraId="60631CD6" w14:textId="6CE119AC" w:rsidR="009153AA" w:rsidRDefault="00AB57FE">
      <w:r>
        <w:t xml:space="preserve">IQR - </w:t>
      </w:r>
    </w:p>
    <w:p w14:paraId="648E43E3" w14:textId="5350ED7A" w:rsidR="009153AA" w:rsidRDefault="00C82ECE">
      <w:r>
        <w:rPr>
          <w:noProof/>
        </w:rPr>
        <w:drawing>
          <wp:anchor distT="0" distB="0" distL="114300" distR="114300" simplePos="0" relativeHeight="251660288" behindDoc="1" locked="0" layoutInCell="1" allowOverlap="1" wp14:anchorId="7C7A335E" wp14:editId="31827712">
            <wp:simplePos x="0" y="0"/>
            <wp:positionH relativeFrom="column">
              <wp:posOffset>346250</wp:posOffset>
            </wp:positionH>
            <wp:positionV relativeFrom="paragraph">
              <wp:posOffset>318125</wp:posOffset>
            </wp:positionV>
            <wp:extent cx="5829300" cy="4039870"/>
            <wp:effectExtent l="0" t="0" r="0" b="0"/>
            <wp:wrapTight wrapText="bothSides">
              <wp:wrapPolygon edited="0">
                <wp:start x="0" y="0"/>
                <wp:lineTo x="0" y="21525"/>
                <wp:lineTo x="21553" y="21525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6B16A" w14:textId="37A5162F" w:rsidR="00BC081C" w:rsidRDefault="00655A29">
      <w:r>
        <w:t>7</w:t>
      </w:r>
      <w:r w:rsidR="00BC081C">
        <w:t xml:space="preserve">) </w:t>
      </w:r>
    </w:p>
    <w:p w14:paraId="13A08516" w14:textId="6F28F53E" w:rsidR="00BC081C" w:rsidRDefault="00BC081C"/>
    <w:p w14:paraId="35002DBF" w14:textId="0877A462" w:rsidR="00B42D79" w:rsidRDefault="00B42D79">
      <w:r>
        <w:br w:type="page"/>
      </w:r>
    </w:p>
    <w:p w14:paraId="0D767625" w14:textId="066F554F" w:rsidR="002E46D0" w:rsidRDefault="002E46D0" w:rsidP="007B4D0E"/>
    <w:p w14:paraId="2C007CB5" w14:textId="6FB7D3BE" w:rsidR="007C4053" w:rsidRDefault="00AF6474" w:rsidP="007B4D0E">
      <w:r>
        <w:rPr>
          <w:noProof/>
        </w:rPr>
        <w:drawing>
          <wp:anchor distT="0" distB="0" distL="114300" distR="114300" simplePos="0" relativeHeight="251664384" behindDoc="1" locked="0" layoutInCell="1" allowOverlap="1" wp14:anchorId="27C64C02" wp14:editId="34873348">
            <wp:simplePos x="0" y="0"/>
            <wp:positionH relativeFrom="column">
              <wp:posOffset>383751</wp:posOffset>
            </wp:positionH>
            <wp:positionV relativeFrom="paragraph">
              <wp:posOffset>5715</wp:posOffset>
            </wp:positionV>
            <wp:extent cx="5902960" cy="8026400"/>
            <wp:effectExtent l="0" t="0" r="2540" b="0"/>
            <wp:wrapTight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13928" r="7831" b="7769"/>
                    <a:stretch/>
                  </pic:blipFill>
                  <pic:spPr bwMode="auto">
                    <a:xfrm>
                      <a:off x="0" y="0"/>
                      <a:ext cx="5902960" cy="80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8)</w:t>
      </w:r>
    </w:p>
    <w:p w14:paraId="7A431EA6" w14:textId="7BFBC59B" w:rsidR="00C82ECE" w:rsidRDefault="00C82ECE" w:rsidP="007B4D0E"/>
    <w:p w14:paraId="04D8BC87" w14:textId="09C54C35" w:rsidR="00C82ECE" w:rsidRDefault="00C82ECE" w:rsidP="007B4D0E"/>
    <w:p w14:paraId="71093377" w14:textId="09084E80" w:rsidR="00C82ECE" w:rsidRDefault="00C82ECE" w:rsidP="007B4D0E"/>
    <w:p w14:paraId="1EB83821" w14:textId="1C4E033C" w:rsidR="00C82ECE" w:rsidRDefault="00C82ECE" w:rsidP="007B4D0E"/>
    <w:p w14:paraId="77DEE5F1" w14:textId="3D2843E4" w:rsidR="00C82ECE" w:rsidRDefault="00C82ECE" w:rsidP="007B4D0E"/>
    <w:p w14:paraId="4CC146B0" w14:textId="2DC1A501" w:rsidR="00C82ECE" w:rsidRDefault="00C82ECE" w:rsidP="007B4D0E"/>
    <w:p w14:paraId="78E3F3BF" w14:textId="5C0AE52A" w:rsidR="00C82ECE" w:rsidRDefault="00C82ECE" w:rsidP="007B4D0E"/>
    <w:p w14:paraId="290662FC" w14:textId="75103882" w:rsidR="00C82ECE" w:rsidRDefault="00C82ECE" w:rsidP="007B4D0E"/>
    <w:p w14:paraId="0A54C0B3" w14:textId="70715509" w:rsidR="00C82ECE" w:rsidRDefault="00C82ECE" w:rsidP="007B4D0E"/>
    <w:p w14:paraId="46D83B72" w14:textId="706D63F2" w:rsidR="00C82ECE" w:rsidRDefault="00C82ECE" w:rsidP="007B4D0E"/>
    <w:p w14:paraId="2FA02B75" w14:textId="2EAFFAC0" w:rsidR="00C82ECE" w:rsidRDefault="00C82ECE" w:rsidP="007B4D0E"/>
    <w:p w14:paraId="30336A06" w14:textId="3F772C97" w:rsidR="00C82ECE" w:rsidRDefault="00C82ECE" w:rsidP="007B4D0E"/>
    <w:p w14:paraId="59F67079" w14:textId="5E45C712" w:rsidR="00C82ECE" w:rsidRDefault="00C82ECE" w:rsidP="007B4D0E"/>
    <w:p w14:paraId="35F2D3B5" w14:textId="3FB09C3F" w:rsidR="00C82ECE" w:rsidRDefault="00C82ECE" w:rsidP="007B4D0E"/>
    <w:p w14:paraId="75670063" w14:textId="0B86DE90" w:rsidR="00C82ECE" w:rsidRDefault="00C82ECE" w:rsidP="007B4D0E"/>
    <w:p w14:paraId="5014F2E2" w14:textId="4EB6A743" w:rsidR="00C82ECE" w:rsidRDefault="00C82ECE" w:rsidP="007B4D0E"/>
    <w:p w14:paraId="503B830A" w14:textId="161EFE56" w:rsidR="00C82ECE" w:rsidRDefault="00C82ECE" w:rsidP="007B4D0E"/>
    <w:p w14:paraId="3E0FEBB4" w14:textId="03D236A8" w:rsidR="00C82ECE" w:rsidRDefault="00C82ECE" w:rsidP="007B4D0E"/>
    <w:p w14:paraId="32876B7A" w14:textId="1032F3C0" w:rsidR="00C82ECE" w:rsidRDefault="00C82ECE" w:rsidP="007B4D0E"/>
    <w:p w14:paraId="0DBDCAB8" w14:textId="4516B0A3" w:rsidR="00C82ECE" w:rsidRDefault="00C82ECE" w:rsidP="007B4D0E"/>
    <w:p w14:paraId="1283351C" w14:textId="4E99291F" w:rsidR="00C82ECE" w:rsidRDefault="00C82ECE" w:rsidP="007B4D0E"/>
    <w:p w14:paraId="64CB5BB5" w14:textId="688A1999" w:rsidR="00C82ECE" w:rsidRDefault="00C82ECE" w:rsidP="007B4D0E"/>
    <w:p w14:paraId="15050389" w14:textId="7C656965" w:rsidR="00C82ECE" w:rsidRDefault="00C82ECE" w:rsidP="007B4D0E"/>
    <w:p w14:paraId="59894498" w14:textId="021973A2" w:rsidR="00C82ECE" w:rsidRDefault="00C82ECE" w:rsidP="007B4D0E"/>
    <w:p w14:paraId="2575BD5C" w14:textId="30EE2C0C" w:rsidR="00C82ECE" w:rsidRDefault="00C82ECE" w:rsidP="007B4D0E"/>
    <w:p w14:paraId="3C1C86A0" w14:textId="2D657FCB" w:rsidR="00C82ECE" w:rsidRDefault="00C82ECE" w:rsidP="007B4D0E"/>
    <w:p w14:paraId="5CB96A13" w14:textId="3455F4A9" w:rsidR="00C82ECE" w:rsidRDefault="00C82ECE" w:rsidP="007B4D0E">
      <w:r w:rsidRPr="00C82ECE">
        <w:lastRenderedPageBreak/>
        <w:drawing>
          <wp:anchor distT="0" distB="0" distL="114300" distR="114300" simplePos="0" relativeHeight="251666432" behindDoc="1" locked="0" layoutInCell="1" allowOverlap="1" wp14:anchorId="6541A63F" wp14:editId="31CD0FF4">
            <wp:simplePos x="0" y="0"/>
            <wp:positionH relativeFrom="column">
              <wp:posOffset>366900</wp:posOffset>
            </wp:positionH>
            <wp:positionV relativeFrom="paragraph">
              <wp:posOffset>125</wp:posOffset>
            </wp:positionV>
            <wp:extent cx="5732145" cy="8361045"/>
            <wp:effectExtent l="0" t="0" r="1905" b="1905"/>
            <wp:wrapTight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9) </w:t>
      </w:r>
    </w:p>
    <w:p w14:paraId="6097BE80" w14:textId="38741CCD" w:rsidR="00C82ECE" w:rsidRDefault="00C82ECE" w:rsidP="007B4D0E"/>
    <w:p w14:paraId="5981B851" w14:textId="6088DF14" w:rsidR="00C82ECE" w:rsidRDefault="00C82ECE" w:rsidP="007B4D0E"/>
    <w:p w14:paraId="7DE2F26E" w14:textId="067B62F2" w:rsidR="00C82ECE" w:rsidRDefault="00C82ECE" w:rsidP="007B4D0E"/>
    <w:p w14:paraId="468F907E" w14:textId="0CA6FC8E" w:rsidR="00C82ECE" w:rsidRDefault="00C82ECE" w:rsidP="007B4D0E"/>
    <w:p w14:paraId="7D3391B3" w14:textId="3E69701F" w:rsidR="00C82ECE" w:rsidRDefault="00C82ECE" w:rsidP="007B4D0E"/>
    <w:p w14:paraId="6DFF24E8" w14:textId="7037DBB4" w:rsidR="00C82ECE" w:rsidRDefault="00C82ECE" w:rsidP="007B4D0E"/>
    <w:p w14:paraId="29F4794F" w14:textId="22DE9B5A" w:rsidR="00C82ECE" w:rsidRDefault="00C82ECE" w:rsidP="007B4D0E"/>
    <w:p w14:paraId="50FA8264" w14:textId="35692719" w:rsidR="00C82ECE" w:rsidRDefault="00C82ECE" w:rsidP="007B4D0E"/>
    <w:p w14:paraId="1E0DABB9" w14:textId="0D81902F" w:rsidR="00C82ECE" w:rsidRDefault="00C82ECE" w:rsidP="007B4D0E"/>
    <w:p w14:paraId="3E85027D" w14:textId="0FBD3DB8" w:rsidR="00C82ECE" w:rsidRDefault="00C82ECE" w:rsidP="007B4D0E"/>
    <w:p w14:paraId="69F57A2F" w14:textId="095D3BB6" w:rsidR="00C82ECE" w:rsidRDefault="00C82ECE" w:rsidP="007B4D0E"/>
    <w:p w14:paraId="58C87867" w14:textId="1DBFE59B" w:rsidR="00C82ECE" w:rsidRDefault="00C82ECE" w:rsidP="007B4D0E"/>
    <w:p w14:paraId="65D82B25" w14:textId="30FC215B" w:rsidR="00C82ECE" w:rsidRDefault="00C82ECE" w:rsidP="007B4D0E"/>
    <w:p w14:paraId="53985DA6" w14:textId="174D8EFC" w:rsidR="00C82ECE" w:rsidRDefault="00C82ECE" w:rsidP="007B4D0E"/>
    <w:p w14:paraId="15731FAF" w14:textId="7C9330A5" w:rsidR="00C82ECE" w:rsidRDefault="00C82ECE" w:rsidP="007B4D0E"/>
    <w:p w14:paraId="35BE335C" w14:textId="5CC52F5B" w:rsidR="00C82ECE" w:rsidRDefault="00C82ECE" w:rsidP="007B4D0E"/>
    <w:p w14:paraId="13B69538" w14:textId="5E87530B" w:rsidR="00C82ECE" w:rsidRDefault="00C82ECE" w:rsidP="007B4D0E"/>
    <w:p w14:paraId="0889B4B3" w14:textId="25E5F97E" w:rsidR="00C82ECE" w:rsidRDefault="00C82ECE" w:rsidP="007B4D0E"/>
    <w:p w14:paraId="02A10EAD" w14:textId="77BCA34A" w:rsidR="00C82ECE" w:rsidRDefault="00C82ECE" w:rsidP="007B4D0E"/>
    <w:p w14:paraId="1AD140AE" w14:textId="68AB01E4" w:rsidR="00C82ECE" w:rsidRDefault="00C82ECE" w:rsidP="007B4D0E"/>
    <w:p w14:paraId="037467E4" w14:textId="23C24410" w:rsidR="00C82ECE" w:rsidRDefault="00C82ECE" w:rsidP="007B4D0E"/>
    <w:p w14:paraId="6EB9D00F" w14:textId="696FBCC4" w:rsidR="00C82ECE" w:rsidRDefault="00C82ECE" w:rsidP="007B4D0E"/>
    <w:p w14:paraId="7EA9AC00" w14:textId="4E38856B" w:rsidR="00C82ECE" w:rsidRDefault="00C82ECE" w:rsidP="007B4D0E"/>
    <w:p w14:paraId="696338CE" w14:textId="1E8715FF" w:rsidR="00C82ECE" w:rsidRDefault="00C82ECE" w:rsidP="007B4D0E"/>
    <w:p w14:paraId="3F63A556" w14:textId="6CCABBF1" w:rsidR="00C82ECE" w:rsidRDefault="00C82ECE" w:rsidP="007B4D0E"/>
    <w:p w14:paraId="3898F560" w14:textId="5F0A4235" w:rsidR="00C82ECE" w:rsidRDefault="00C82ECE" w:rsidP="007B4D0E"/>
    <w:p w14:paraId="279ADF65" w14:textId="7B78EDFE" w:rsidR="00C82ECE" w:rsidRDefault="00C82ECE" w:rsidP="007B4D0E"/>
    <w:p w14:paraId="31770C6F" w14:textId="45986061" w:rsidR="00C82ECE" w:rsidRDefault="00C82ECE" w:rsidP="007B4D0E">
      <w:r w:rsidRPr="00C82ECE">
        <w:lastRenderedPageBreak/>
        <w:drawing>
          <wp:anchor distT="0" distB="0" distL="114300" distR="114300" simplePos="0" relativeHeight="251668480" behindDoc="1" locked="0" layoutInCell="1" allowOverlap="1" wp14:anchorId="1108F4F4" wp14:editId="123AD675">
            <wp:simplePos x="0" y="0"/>
            <wp:positionH relativeFrom="column">
              <wp:posOffset>495088</wp:posOffset>
            </wp:positionH>
            <wp:positionV relativeFrom="paragraph">
              <wp:posOffset>8467</wp:posOffset>
            </wp:positionV>
            <wp:extent cx="5732145" cy="506095"/>
            <wp:effectExtent l="0" t="0" r="1905" b="8255"/>
            <wp:wrapTight wrapText="bothSides">
              <wp:wrapPolygon edited="0">
                <wp:start x="0" y="0"/>
                <wp:lineTo x="0" y="21139"/>
                <wp:lineTo x="21535" y="21139"/>
                <wp:lineTo x="215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10) </w:t>
      </w:r>
    </w:p>
    <w:p w14:paraId="014C6E8A" w14:textId="1343ACAD" w:rsidR="00C82ECE" w:rsidRPr="007B4D0E" w:rsidRDefault="00C82ECE" w:rsidP="007B4D0E">
      <w:r w:rsidRPr="00C82ECE">
        <w:drawing>
          <wp:anchor distT="0" distB="0" distL="114300" distR="114300" simplePos="0" relativeHeight="251667456" behindDoc="1" locked="0" layoutInCell="1" allowOverlap="1" wp14:anchorId="34B0B126" wp14:editId="6400F1A8">
            <wp:simplePos x="0" y="0"/>
            <wp:positionH relativeFrom="margin">
              <wp:posOffset>-1693</wp:posOffset>
            </wp:positionH>
            <wp:positionV relativeFrom="paragraph">
              <wp:posOffset>208703</wp:posOffset>
            </wp:positionV>
            <wp:extent cx="5732145" cy="8020050"/>
            <wp:effectExtent l="0" t="0" r="1905" b="0"/>
            <wp:wrapTight wrapText="bothSides">
              <wp:wrapPolygon edited="0">
                <wp:start x="0" y="0"/>
                <wp:lineTo x="0" y="21549"/>
                <wp:lineTo x="21535" y="21549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ECE" w:rsidRPr="007B4D0E">
      <w:footerReference w:type="default" r:id="rId14"/>
      <w:pgSz w:w="11907" w:h="1683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5D921" w14:textId="77777777" w:rsidR="00722954" w:rsidRDefault="00722954">
      <w:r>
        <w:separator/>
      </w:r>
    </w:p>
    <w:p w14:paraId="708798E2" w14:textId="77777777" w:rsidR="00722954" w:rsidRDefault="00722954"/>
  </w:endnote>
  <w:endnote w:type="continuationSeparator" w:id="0">
    <w:p w14:paraId="4B127EEB" w14:textId="77777777" w:rsidR="00722954" w:rsidRDefault="00722954">
      <w:r>
        <w:continuationSeparator/>
      </w:r>
    </w:p>
    <w:p w14:paraId="1F9BCA40" w14:textId="77777777" w:rsidR="00722954" w:rsidRDefault="007229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A9A192" w14:textId="77777777" w:rsidR="00581C5D" w:rsidRDefault="00985A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AC9D" w14:textId="77777777" w:rsidR="00722954" w:rsidRDefault="00722954">
      <w:r>
        <w:separator/>
      </w:r>
    </w:p>
    <w:p w14:paraId="56C7DC46" w14:textId="77777777" w:rsidR="00722954" w:rsidRDefault="00722954"/>
  </w:footnote>
  <w:footnote w:type="continuationSeparator" w:id="0">
    <w:p w14:paraId="3FBF09A0" w14:textId="77777777" w:rsidR="00722954" w:rsidRDefault="00722954">
      <w:r>
        <w:continuationSeparator/>
      </w:r>
    </w:p>
    <w:p w14:paraId="1EE10A5B" w14:textId="77777777" w:rsidR="00722954" w:rsidRDefault="007229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B4355"/>
    <w:multiLevelType w:val="hybridMultilevel"/>
    <w:tmpl w:val="0B203272"/>
    <w:lvl w:ilvl="0" w:tplc="CE0E85FE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0E"/>
    <w:rsid w:val="000374BF"/>
    <w:rsid w:val="00057025"/>
    <w:rsid w:val="001E33F4"/>
    <w:rsid w:val="00211C58"/>
    <w:rsid w:val="002E46D0"/>
    <w:rsid w:val="00363F80"/>
    <w:rsid w:val="003C71AA"/>
    <w:rsid w:val="004C2530"/>
    <w:rsid w:val="00581C5D"/>
    <w:rsid w:val="0058586B"/>
    <w:rsid w:val="00627F37"/>
    <w:rsid w:val="00640756"/>
    <w:rsid w:val="00654FF3"/>
    <w:rsid w:val="00655A29"/>
    <w:rsid w:val="00663C73"/>
    <w:rsid w:val="00722954"/>
    <w:rsid w:val="00726FCA"/>
    <w:rsid w:val="007B4D0E"/>
    <w:rsid w:val="007C4053"/>
    <w:rsid w:val="007D55EE"/>
    <w:rsid w:val="00875406"/>
    <w:rsid w:val="008A3668"/>
    <w:rsid w:val="009153AA"/>
    <w:rsid w:val="00985A4D"/>
    <w:rsid w:val="009A0713"/>
    <w:rsid w:val="00A01251"/>
    <w:rsid w:val="00AB57FE"/>
    <w:rsid w:val="00AF6474"/>
    <w:rsid w:val="00B42D79"/>
    <w:rsid w:val="00BC081C"/>
    <w:rsid w:val="00BC4854"/>
    <w:rsid w:val="00C1357A"/>
    <w:rsid w:val="00C302B9"/>
    <w:rsid w:val="00C82ECE"/>
    <w:rsid w:val="00CA67F5"/>
    <w:rsid w:val="00CB321B"/>
    <w:rsid w:val="00D91560"/>
    <w:rsid w:val="00EC7BFE"/>
    <w:rsid w:val="00EE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00197"/>
  <w15:chartTrackingRefBased/>
  <w15:docId w15:val="{D29316A9-FE05-3445-96A9-84F45435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table" w:styleId="TableGrid">
    <w:name w:val="Table Grid"/>
    <w:basedOn w:val="TableNormal"/>
    <w:uiPriority w:val="39"/>
    <w:rsid w:val="00726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i.horning\OneDrive%20-%20Education%20South%20West\%7b331141B9-7BFD-6C4C-B806-0623241700B2%7dtf16392134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60A5AC4B3DA43BA3D5595B08EF696" ma:contentTypeVersion="9" ma:contentTypeDescription="Create a new document." ma:contentTypeScope="" ma:versionID="64b8ee06f395b0cd2e7c0ac7cc6d6dee">
  <xsd:schema xmlns:xsd="http://www.w3.org/2001/XMLSchema" xmlns:xs="http://www.w3.org/2001/XMLSchema" xmlns:p="http://schemas.microsoft.com/office/2006/metadata/properties" xmlns:ns2="1874d11e-547e-4b38-8809-7d62fe7c1782" xmlns:ns3="1741aa77-a03e-4a0b-ae1d-cb4d1ae61dae" targetNamespace="http://schemas.microsoft.com/office/2006/metadata/properties" ma:root="true" ma:fieldsID="16251b71baebbc2ed435002b7eb24549" ns2:_="" ns3:_="">
    <xsd:import namespace="1874d11e-547e-4b38-8809-7d62fe7c1782"/>
    <xsd:import namespace="1741aa77-a03e-4a0b-ae1d-cb4d1ae61dae"/>
    <xsd:element name="properties">
      <xsd:complexType>
        <xsd:sequence>
          <xsd:element name="documentManagement">
            <xsd:complexType>
              <xsd:all>
                <xsd:element ref="ns2:kd022d408b6f42d9b30d92832a35b056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4d11e-547e-4b38-8809-7d62fe7c1782" elementFormDefault="qualified">
    <xsd:import namespace="http://schemas.microsoft.com/office/2006/documentManagement/types"/>
    <xsd:import namespace="http://schemas.microsoft.com/office/infopath/2007/PartnerControls"/>
    <xsd:element name="kd022d408b6f42d9b30d92832a35b056" ma:index="9" nillable="true" ma:taxonomy="true" ma:internalName="kd022d408b6f42d9b30d92832a35b056" ma:taxonomyFieldName="Staff_x0020_Category" ma:displayName="Staff Category" ma:fieldId="{4d022d40-8b6f-42d9-b30d-92832a35b056}" ma:sspId="c55e06ae-8cb1-41c6-a470-875edd1f607d" ma:termSetId="ffe5c16e-8149-4ed6-b2cc-32399a14d43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cecfc09-6c41-4afe-881e-cf8fcff851f4}" ma:internalName="TaxCatchAll" ma:showField="CatchAllData" ma:web="1874d11e-547e-4b38-8809-7d62fe7c1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1aa77-a03e-4a0b-ae1d-cb4d1ae61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74d11e-547e-4b38-8809-7d62fe7c1782" xsi:nil="true"/>
    <kd022d408b6f42d9b30d92832a35b056 xmlns="1874d11e-547e-4b38-8809-7d62fe7c1782">
      <Terms xmlns="http://schemas.microsoft.com/office/infopath/2007/PartnerControls"/>
    </kd022d408b6f42d9b30d92832a35b056>
  </documentManagement>
</p:properties>
</file>

<file path=customXml/itemProps1.xml><?xml version="1.0" encoding="utf-8"?>
<ds:datastoreItem xmlns:ds="http://schemas.openxmlformats.org/officeDocument/2006/customXml" ds:itemID="{B5DC9EB3-4405-4BBF-8727-AE198F806130}"/>
</file>

<file path=customXml/itemProps2.xml><?xml version="1.0" encoding="utf-8"?>
<ds:datastoreItem xmlns:ds="http://schemas.openxmlformats.org/officeDocument/2006/customXml" ds:itemID="{30656958-59B8-4CA6-ACB1-234AC9AAA2ED}"/>
</file>

<file path=customXml/itemProps3.xml><?xml version="1.0" encoding="utf-8"?>
<ds:datastoreItem xmlns:ds="http://schemas.openxmlformats.org/officeDocument/2006/customXml" ds:itemID="{F092C792-73FA-4329-BF3B-8A2A1BB7224F}"/>
</file>

<file path=docProps/app.xml><?xml version="1.0" encoding="utf-8"?>
<Properties xmlns="http://schemas.openxmlformats.org/officeDocument/2006/extended-properties" xmlns:vt="http://schemas.openxmlformats.org/officeDocument/2006/docPropsVTypes">
  <Template>{331141B9-7BFD-6C4C-B806-0623241700B2}tf16392134</Template>
  <TotalTime>4</TotalTime>
  <Pages>6</Pages>
  <Words>141</Words>
  <Characters>810</Characters>
  <Application>Microsoft Office Word</Application>
  <DocSecurity>4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HORNING</dc:creator>
  <cp:keywords/>
  <dc:description/>
  <cp:lastModifiedBy>Abi HORNING</cp:lastModifiedBy>
  <cp:revision>2</cp:revision>
  <dcterms:created xsi:type="dcterms:W3CDTF">2024-06-17T08:56:00Z</dcterms:created>
  <dcterms:modified xsi:type="dcterms:W3CDTF">2024-06-17T08:56:00Z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0x01010088E60A5AC4B3DA43BA3D5595B08EF696</vt:lpwstr>
  </property>
</Properties>
</file>